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A47" w:rsidRPr="007A5EA6" w:rsidRDefault="009B1008" w:rsidP="00207260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371476</wp:posOffset>
                </wp:positionV>
                <wp:extent cx="3143250" cy="6591300"/>
                <wp:effectExtent l="0" t="0" r="19050" b="19050"/>
                <wp:wrapNone/>
                <wp:docPr id="1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10800000">
                          <a:off x="0" y="0"/>
                          <a:ext cx="3143250" cy="6591300"/>
                        </a:xfrm>
                        <a:prstGeom prst="rect">
                          <a:avLst/>
                        </a:prstGeom>
                        <a:noFill/>
                        <a:ln w="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B1008" w:rsidRPr="009B1008" w:rsidRDefault="009B1008" w:rsidP="00AC628F">
                            <w:pPr>
                              <w:pStyle w:val="af"/>
                              <w:ind w:firstLine="284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</w:p>
                          <w:p w:rsidR="0053438D" w:rsidRPr="009B1008" w:rsidRDefault="00AC628F" w:rsidP="00AC628F">
                            <w:pPr>
                              <w:pStyle w:val="af"/>
                              <w:ind w:firstLine="284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Профилактика детского дорожно-транспортного травматизма</w:t>
                            </w:r>
                          </w:p>
                          <w:p w:rsidR="00AC628F" w:rsidRPr="009B1008" w:rsidRDefault="00AC628F" w:rsidP="00AC628F">
                            <w:pPr>
                              <w:pStyle w:val="af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Дети должны знать следующие правила:</w:t>
                            </w:r>
                          </w:p>
                          <w:p w:rsidR="00AC628F" w:rsidRPr="009B1008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</w:t>
                            </w:r>
                            <w:bookmarkStart w:id="0" w:name="_GoBack"/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>лицу можно только на зеленый сигнал светофора;</w:t>
                            </w:r>
                          </w:p>
                          <w:p w:rsidR="007F5075" w:rsidRPr="009B1008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ельзя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играть на дороге или около проезжей части;</w:t>
                            </w:r>
                          </w:p>
                          <w:p w:rsidR="007F5075" w:rsidRPr="009B1008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по пешеходному переходу;</w:t>
                            </w:r>
                          </w:p>
                          <w:p w:rsidR="007F5075" w:rsidRPr="009B1008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 переходе улицы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</w:t>
                            </w:r>
                            <w:r w:rsidR="00292798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>еобходимо сначала посмотреть на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>лево, а дойдя до середины – направо;</w:t>
                            </w:r>
                          </w:p>
                          <w:p w:rsidR="007F5075" w:rsidRPr="009B1008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ебенок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должен знать устройство проезжей части;</w:t>
                            </w:r>
                          </w:p>
                          <w:p w:rsidR="007F5075" w:rsidRPr="009B1008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некоторые дорожные знаки для пешеходов и водителей;</w:t>
                            </w:r>
                          </w:p>
                          <w:p w:rsidR="007F5075" w:rsidRPr="009B1008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 транспорте;</w:t>
                            </w:r>
                          </w:p>
                          <w:p w:rsidR="007F5075" w:rsidRPr="009B1008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во дворе.</w:t>
                            </w:r>
                          </w:p>
                          <w:p w:rsidR="007F5075" w:rsidRPr="009B1008" w:rsidRDefault="007F5075" w:rsidP="007F5075">
                            <w:pPr>
                              <w:pStyle w:val="af"/>
                              <w:jc w:val="left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Советы родителям:</w:t>
                            </w:r>
                          </w:p>
                          <w:p w:rsidR="007F5075" w:rsidRPr="009B1008" w:rsidRDefault="00F75CF0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роводите беседы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со своими детьми о безопасном поведении на улице. </w:t>
                            </w:r>
                            <w:r w:rsidR="007F5075"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Дисциплина на улице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="007F5075"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залог безопасности пешеходов, докажите это ребенку на собственном примере.</w:t>
                            </w:r>
                          </w:p>
                          <w:p w:rsidR="007F5075" w:rsidRPr="009B1008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Яркая одежда помогает</w:t>
                            </w:r>
                            <w:r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      </w:r>
                          </w:p>
                          <w:p w:rsidR="00306A5B" w:rsidRPr="009B1008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B1008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Помните,</w:t>
                            </w:r>
                            <w:r w:rsidRPr="009B1008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что перевозить ребенка в автомобиле можно только на заднем сидении и только в специальном кресле.</w:t>
                            </w:r>
                          </w:p>
                          <w:bookmarkEnd w:id="0"/>
                          <w:p w:rsidR="00D8719F" w:rsidRPr="009B1008" w:rsidRDefault="00D8719F" w:rsidP="00473F7B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33.75pt;margin-top:29.25pt;width:247.5pt;height:519pt;rotation:180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" filled="f" strokeweight="0" insetpen="t">
                <o:lock v:ext="edit" shapetype="t"/>
                <v:textbox inset="2.85pt,2.85pt,2.85pt,2.85pt">
                  <w:txbxContent>
                    <w:p w:rsidR="009B1008" w:rsidRPr="009B1008" w:rsidRDefault="009B1008" w:rsidP="00AC628F">
                      <w:pPr>
                        <w:pStyle w:val="af"/>
                        <w:ind w:firstLine="284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</w:p>
                    <w:p w:rsidR="0053438D" w:rsidRPr="009B1008" w:rsidRDefault="00AC628F" w:rsidP="00AC628F">
                      <w:pPr>
                        <w:pStyle w:val="af"/>
                        <w:ind w:firstLine="284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9B1008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Профилактика детского дорожно-транспортного травматизма</w:t>
                      </w:r>
                    </w:p>
                    <w:p w:rsidR="00AC628F" w:rsidRPr="009B1008" w:rsidRDefault="00AC628F" w:rsidP="00AC628F">
                      <w:pPr>
                        <w:pStyle w:val="af"/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Дети должны знать следующие правила:</w:t>
                      </w:r>
                    </w:p>
                    <w:p w:rsidR="00AC628F" w:rsidRPr="009B1008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у</w:t>
                      </w:r>
                      <w:bookmarkStart w:id="1" w:name="_GoBack"/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>лицу можно только на зеленый сигнал светофора;</w:t>
                      </w:r>
                    </w:p>
                    <w:p w:rsidR="007F5075" w:rsidRPr="009B1008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ельзя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играть на дороге или около проезжей части;</w:t>
                      </w:r>
                    </w:p>
                    <w:p w:rsidR="007F5075" w:rsidRPr="009B1008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по пешеходному переходу;</w:t>
                      </w:r>
                    </w:p>
                    <w:p w:rsidR="007F5075" w:rsidRPr="009B1008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ри переходе улицы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н</w:t>
                      </w:r>
                      <w:r w:rsidR="00292798" w:rsidRPr="009B1008">
                        <w:rPr>
                          <w:sz w:val="24"/>
                          <w:szCs w:val="24"/>
                          <w:lang w:val="ru-RU"/>
                        </w:rPr>
                        <w:t>еобходимо сначала посмотреть на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>лево, а дойдя до середины – направо;</w:t>
                      </w:r>
                    </w:p>
                    <w:p w:rsidR="007F5075" w:rsidRPr="009B1008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Р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ебенок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должен знать устройство проезжей части;</w:t>
                      </w:r>
                    </w:p>
                    <w:p w:rsidR="007F5075" w:rsidRPr="009B1008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некоторые дорожные знаки для пешеходов и водителей;</w:t>
                      </w:r>
                    </w:p>
                    <w:p w:rsidR="007F5075" w:rsidRPr="009B1008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 транспорте;</w:t>
                      </w:r>
                    </w:p>
                    <w:p w:rsidR="007F5075" w:rsidRPr="009B1008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во дворе.</w:t>
                      </w:r>
                    </w:p>
                    <w:p w:rsidR="007F5075" w:rsidRPr="009B1008" w:rsidRDefault="007F5075" w:rsidP="007F5075">
                      <w:pPr>
                        <w:pStyle w:val="af"/>
                        <w:jc w:val="left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9B1008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Советы родителям:</w:t>
                      </w:r>
                    </w:p>
                    <w:p w:rsidR="007F5075" w:rsidRPr="009B1008" w:rsidRDefault="00F75CF0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роводите беседы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со своими детьми о безопасном поведении на улице. </w:t>
                      </w:r>
                      <w:r w:rsidR="007F5075"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Дисциплина на улице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9B1008"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="007F5075"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залог безопасности пешеходов, докажите это ребенку на собственном примере.</w:t>
                      </w:r>
                    </w:p>
                    <w:p w:rsidR="007F5075" w:rsidRPr="009B1008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Яркая одежда помогает</w:t>
                      </w:r>
                      <w:r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</w:r>
                    </w:p>
                    <w:p w:rsidR="00306A5B" w:rsidRPr="009B1008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9B1008">
                        <w:rPr>
                          <w:b/>
                          <w:sz w:val="24"/>
                          <w:szCs w:val="24"/>
                          <w:lang w:val="ru-RU"/>
                        </w:rPr>
                        <w:t>Помните,</w:t>
                      </w:r>
                      <w:r w:rsidRPr="009B1008">
                        <w:rPr>
                          <w:sz w:val="24"/>
                          <w:szCs w:val="24"/>
                          <w:lang w:val="ru-RU"/>
                        </w:rPr>
                        <w:t xml:space="preserve"> что перевозить ребенка в автомобиле можно только на заднем сидении и только в специальном кресле.</w:t>
                      </w:r>
                    </w:p>
                    <w:bookmarkEnd w:id="1"/>
                    <w:p w:rsidR="00D8719F" w:rsidRPr="009B1008" w:rsidRDefault="00D8719F" w:rsidP="00473F7B">
                      <w:pPr>
                        <w:rPr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14F9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7324725</wp:posOffset>
                </wp:positionH>
                <wp:positionV relativeFrom="page">
                  <wp:posOffset>2495550</wp:posOffset>
                </wp:positionV>
                <wp:extent cx="2978785" cy="4467225"/>
                <wp:effectExtent l="0" t="0" r="0" b="9525"/>
                <wp:wrapNone/>
                <wp:docPr id="1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785" cy="446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14F9" w:rsidRDefault="001614F9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8E5468" w:rsidRPr="007A5EA6" w:rsidRDefault="00473F7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A5EA6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44"/>
                                <w:szCs w:val="44"/>
                                <w:lang w:val="ru-RU"/>
                              </w:rPr>
                              <w:t xml:space="preserve">Детский </w:t>
                            </w:r>
                            <w:r w:rsidR="00F401AF" w:rsidRPr="007A5EA6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44"/>
                                <w:szCs w:val="44"/>
                                <w:lang w:val="ru-RU"/>
                              </w:rPr>
                              <w:t>дорожно-</w:t>
                            </w:r>
                            <w:r w:rsidR="00AC46D3" w:rsidRPr="007A5EA6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44"/>
                                <w:szCs w:val="44"/>
                                <w:lang w:val="ru-RU"/>
                              </w:rPr>
                              <w:t xml:space="preserve">транспортный </w:t>
                            </w:r>
                            <w:r w:rsidRPr="007A5EA6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44"/>
                                <w:szCs w:val="44"/>
                                <w:lang w:val="ru-RU"/>
                              </w:rPr>
                              <w:t>травматизм</w:t>
                            </w:r>
                            <w:r w:rsidR="0046580B" w:rsidRPr="007A5EA6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:rsidR="00A063D8" w:rsidRPr="007A5EA6" w:rsidRDefault="00D4107A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A5EA6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44"/>
                                <w:szCs w:val="44"/>
                                <w:lang w:val="ru-RU"/>
                              </w:rPr>
                              <w:t xml:space="preserve"> и его профилактика</w:t>
                            </w:r>
                          </w:p>
                          <w:p w:rsidR="00292798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1614F9" w:rsidRDefault="001614F9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6B6880" w:rsidRPr="00792A47" w:rsidRDefault="001614F9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92798">
                              <w:rPr>
                                <w:rFonts w:asciiTheme="majorHAnsi" w:hAnsiTheme="majorHAnsi"/>
                                <w:b/>
                                <w:noProof/>
                                <w:color w:val="auto"/>
                                <w:sz w:val="44"/>
                                <w:szCs w:val="44"/>
                                <w:lang w:val="ru-RU" w:eastAsia="ru-RU"/>
                              </w:rPr>
                              <w:drawing>
                                <wp:inline distT="0" distB="0" distL="0" distR="0" wp14:anchorId="1C1C2E77" wp14:editId="002F50FE">
                                  <wp:extent cx="2659118" cy="1884680"/>
                                  <wp:effectExtent l="0" t="0" r="8255" b="1270"/>
                                  <wp:docPr id="5" name="Рисунок 1" descr="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0261" cy="188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0B4D" w:rsidRPr="00972570" w:rsidRDefault="00570B4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A1325A" w:rsidRPr="00D4107A" w:rsidRDefault="00A1325A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7" type="#_x0000_t202" style="position:absolute;left:0;text-align:left;margin-left:576.75pt;margin-top:196.5pt;width:234.55pt;height:351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1614F9" w:rsidRDefault="001614F9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44"/>
                          <w:szCs w:val="44"/>
                          <w:lang w:val="ru-RU"/>
                        </w:rPr>
                      </w:pPr>
                    </w:p>
                    <w:p w:rsidR="008E5468" w:rsidRPr="007A5EA6" w:rsidRDefault="00473F7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44"/>
                          <w:szCs w:val="44"/>
                          <w:lang w:val="ru-RU"/>
                        </w:rPr>
                      </w:pPr>
                      <w:r w:rsidRPr="007A5EA6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44"/>
                          <w:szCs w:val="44"/>
                          <w:lang w:val="ru-RU"/>
                        </w:rPr>
                        <w:t xml:space="preserve">Детский </w:t>
                      </w:r>
                      <w:r w:rsidR="00F401AF" w:rsidRPr="007A5EA6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44"/>
                          <w:szCs w:val="44"/>
                          <w:lang w:val="ru-RU"/>
                        </w:rPr>
                        <w:t>дорожно-</w:t>
                      </w:r>
                      <w:r w:rsidR="00AC46D3" w:rsidRPr="007A5EA6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44"/>
                          <w:szCs w:val="44"/>
                          <w:lang w:val="ru-RU"/>
                        </w:rPr>
                        <w:t xml:space="preserve">транспортный </w:t>
                      </w:r>
                      <w:r w:rsidRPr="007A5EA6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44"/>
                          <w:szCs w:val="44"/>
                          <w:lang w:val="ru-RU"/>
                        </w:rPr>
                        <w:t>травматизм</w:t>
                      </w:r>
                      <w:r w:rsidR="0046580B" w:rsidRPr="007A5EA6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:rsidR="00A063D8" w:rsidRPr="007A5EA6" w:rsidRDefault="00D4107A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44"/>
                          <w:szCs w:val="44"/>
                          <w:lang w:val="ru-RU"/>
                        </w:rPr>
                      </w:pPr>
                      <w:r w:rsidRPr="007A5EA6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44"/>
                          <w:szCs w:val="44"/>
                          <w:lang w:val="ru-RU"/>
                        </w:rPr>
                        <w:t xml:space="preserve"> и его профилактика</w:t>
                      </w:r>
                    </w:p>
                    <w:p w:rsidR="00292798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1614F9" w:rsidRDefault="001614F9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6B6880" w:rsidRPr="00792A47" w:rsidRDefault="001614F9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292798">
                        <w:rPr>
                          <w:rFonts w:asciiTheme="majorHAnsi" w:hAnsiTheme="majorHAnsi"/>
                          <w:b/>
                          <w:noProof/>
                          <w:color w:val="auto"/>
                          <w:sz w:val="44"/>
                          <w:szCs w:val="44"/>
                          <w:lang w:val="ru-RU" w:eastAsia="ru-RU"/>
                        </w:rPr>
                        <w:drawing>
                          <wp:inline distT="0" distB="0" distL="0" distR="0" wp14:anchorId="1C1C2E77" wp14:editId="002F50FE">
                            <wp:extent cx="2659118" cy="1884680"/>
                            <wp:effectExtent l="0" t="0" r="8255" b="1270"/>
                            <wp:docPr id="5" name="Рисунок 1" descr="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0261" cy="188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0B4D" w:rsidRPr="00972570" w:rsidRDefault="00570B4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12"/>
                          <w:szCs w:val="12"/>
                          <w:lang w:val="ru-RU"/>
                        </w:rPr>
                      </w:pPr>
                    </w:p>
                    <w:p w:rsidR="00A1325A" w:rsidRPr="00D4107A" w:rsidRDefault="00A1325A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14F9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7448550</wp:posOffset>
                </wp:positionH>
                <wp:positionV relativeFrom="page">
                  <wp:posOffset>457200</wp:posOffset>
                </wp:positionV>
                <wp:extent cx="2714625" cy="2247900"/>
                <wp:effectExtent l="0" t="0" r="9525" b="0"/>
                <wp:wrapNone/>
                <wp:docPr id="1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462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14F9" w:rsidRDefault="001614F9" w:rsidP="001614F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27F48" wp14:editId="0149C0A1">
                                  <wp:extent cx="593725" cy="749300"/>
                                  <wp:effectExtent l="0" t="0" r="0" b="0"/>
                                  <wp:docPr id="19" name="Рисунок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25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14F9" w:rsidRPr="001614F9" w:rsidRDefault="001614F9" w:rsidP="001614F9">
                            <w:pPr>
                              <w:spacing w:after="0" w:line="269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1614F9">
                              <w:rPr>
                                <w:b/>
                                <w:sz w:val="40"/>
                                <w:szCs w:val="40"/>
                                <w:lang w:val="ru-RU"/>
                              </w:rPr>
                              <w:t>Прокуратура Челябинской области</w:t>
                            </w:r>
                          </w:p>
                          <w:p w:rsidR="00D9647A" w:rsidRPr="001614F9" w:rsidRDefault="00D9647A" w:rsidP="00E9147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ru-RU" w:bidi="en-US"/>
                              </w:rPr>
                            </w:pPr>
                          </w:p>
                          <w:p w:rsidR="001614F9" w:rsidRPr="001614F9" w:rsidRDefault="001614F9" w:rsidP="00E9147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ru-RU" w:bidi="en-US"/>
                              </w:rPr>
                            </w:pPr>
                            <w:r w:rsidRPr="001614F9">
                              <w:rPr>
                                <w:b/>
                                <w:sz w:val="40"/>
                                <w:szCs w:val="40"/>
                                <w:lang w:val="ru-RU" w:bidi="en-US"/>
                              </w:rPr>
                              <w:t xml:space="preserve">Прокуратура </w:t>
                            </w:r>
                          </w:p>
                          <w:p w:rsidR="001614F9" w:rsidRPr="001614F9" w:rsidRDefault="001614F9" w:rsidP="00E9147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ru-RU" w:bidi="en-US"/>
                              </w:rPr>
                            </w:pPr>
                            <w:r w:rsidRPr="001614F9">
                              <w:rPr>
                                <w:b/>
                                <w:sz w:val="40"/>
                                <w:szCs w:val="40"/>
                                <w:lang w:val="ru-RU" w:bidi="en-US"/>
                              </w:rPr>
                              <w:t>города Миасса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8" type="#_x0000_t202" style="position:absolute;left:0;text-align:left;margin-left:586.5pt;margin-top:36pt;width:213.75pt;height:177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1614F9" w:rsidRDefault="001614F9" w:rsidP="001614F9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327F48" wp14:editId="0149C0A1">
                            <wp:extent cx="593725" cy="749300"/>
                            <wp:effectExtent l="0" t="0" r="0" b="0"/>
                            <wp:docPr id="19" name="Рисунок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25" cy="74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14F9" w:rsidRPr="001614F9" w:rsidRDefault="001614F9" w:rsidP="001614F9">
                      <w:pPr>
                        <w:spacing w:after="0" w:line="269" w:lineRule="auto"/>
                        <w:jc w:val="center"/>
                        <w:rPr>
                          <w:b/>
                          <w:sz w:val="40"/>
                          <w:szCs w:val="40"/>
                          <w:lang w:val="ru-RU"/>
                        </w:rPr>
                      </w:pPr>
                      <w:r w:rsidRPr="001614F9">
                        <w:rPr>
                          <w:b/>
                          <w:sz w:val="40"/>
                          <w:szCs w:val="40"/>
                          <w:lang w:val="ru-RU"/>
                        </w:rPr>
                        <w:t>Прокуратура Челябинской области</w:t>
                      </w:r>
                    </w:p>
                    <w:p w:rsidR="00D9647A" w:rsidRPr="001614F9" w:rsidRDefault="00D9647A" w:rsidP="00E9147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ru-RU" w:bidi="en-US"/>
                        </w:rPr>
                      </w:pPr>
                    </w:p>
                    <w:p w:rsidR="001614F9" w:rsidRPr="001614F9" w:rsidRDefault="001614F9" w:rsidP="00E91473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  <w:lang w:val="ru-RU" w:bidi="en-US"/>
                        </w:rPr>
                      </w:pPr>
                      <w:r w:rsidRPr="001614F9">
                        <w:rPr>
                          <w:b/>
                          <w:sz w:val="40"/>
                          <w:szCs w:val="40"/>
                          <w:lang w:val="ru-RU" w:bidi="en-US"/>
                        </w:rPr>
                        <w:t xml:space="preserve">Прокуратура </w:t>
                      </w:r>
                    </w:p>
                    <w:p w:rsidR="001614F9" w:rsidRPr="001614F9" w:rsidRDefault="001614F9" w:rsidP="00E91473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  <w:lang w:val="ru-RU" w:bidi="en-US"/>
                        </w:rPr>
                      </w:pPr>
                      <w:r w:rsidRPr="001614F9">
                        <w:rPr>
                          <w:b/>
                          <w:sz w:val="40"/>
                          <w:szCs w:val="40"/>
                          <w:lang w:val="ru-RU" w:bidi="en-US"/>
                        </w:rPr>
                        <w:t>города Миасса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4D9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522605</wp:posOffset>
                </wp:positionV>
                <wp:extent cx="3028950" cy="5144770"/>
                <wp:effectExtent l="0" t="0" r="19050" b="17780"/>
                <wp:wrapNone/>
                <wp:docPr id="1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950" cy="5144770"/>
                        </a:xfrm>
                        <a:prstGeom prst="rect">
                          <a:avLst/>
                        </a:prstGeom>
                        <a:noFill/>
                        <a:ln w="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880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bookmarkStart w:id="2" w:name="_Hlk202888181"/>
                            <w:bookmarkEnd w:id="2"/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035537" cy="2095500"/>
                                  <wp:effectExtent l="19050" t="0" r="0" b="0"/>
                                  <wp:docPr id="6" name="Рисунок 5" descr="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e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9454" cy="2098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798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7A5EA6" w:rsidRDefault="007A5EA6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7A5EA6" w:rsidRDefault="007A5EA6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7A5EA6" w:rsidRDefault="007A5EA6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7A5EA6" w:rsidRDefault="007A5EA6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7A5EA6" w:rsidRDefault="007A5EA6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7A5EA6" w:rsidRDefault="007A5EA6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4C292A" w:rsidRPr="007A5EA6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A5EA6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Безопасность вашего ребенка зависит от Вас.</w:t>
                            </w:r>
                          </w:p>
                          <w:p w:rsidR="0053438D" w:rsidRPr="007A5EA6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A5EA6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 xml:space="preserve"> Берегите жизнь и здоровье ребенка </w:t>
                            </w:r>
                            <w:r w:rsidR="00D07AB5" w:rsidRPr="007A5EA6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Pr="007A5EA6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 xml:space="preserve"> они бесценны!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9" type="#_x0000_t202" style="position:absolute;left:0;text-align:left;margin-left:309pt;margin-top:41.15pt;width:238.5pt;height:405.1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" filled="f" strokeweight="0" insetpen="t">
                <o:lock v:ext="edit" shapetype="t"/>
                <v:textbox inset="2.85pt,2.85pt,2.85pt,2.85pt">
                  <w:txbxContent>
                    <w:p w:rsidR="006B6880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bookmarkStart w:id="3" w:name="_Hlk202888181"/>
                      <w:bookmarkEnd w:id="3"/>
                      <w:r>
                        <w:rPr>
                          <w:b/>
                          <w:noProof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>
                            <wp:extent cx="3035537" cy="2095500"/>
                            <wp:effectExtent l="19050" t="0" r="0" b="0"/>
                            <wp:docPr id="6" name="Рисунок 5" descr="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e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9454" cy="20982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798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7A5EA6" w:rsidRDefault="007A5EA6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7A5EA6" w:rsidRDefault="007A5EA6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7A5EA6" w:rsidRDefault="007A5EA6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7A5EA6" w:rsidRDefault="007A5EA6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7A5EA6" w:rsidRDefault="007A5EA6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7A5EA6" w:rsidRDefault="007A5EA6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4C292A" w:rsidRPr="007A5EA6" w:rsidRDefault="00306A5B" w:rsidP="00306A5B">
                      <w:pPr>
                        <w:pStyle w:val="af"/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  <w:lang w:val="ru-RU"/>
                        </w:rPr>
                      </w:pPr>
                      <w:r w:rsidRPr="007A5EA6">
                        <w:rPr>
                          <w:b/>
                          <w:i/>
                          <w:color w:val="FF0000"/>
                          <w:sz w:val="32"/>
                          <w:szCs w:val="32"/>
                          <w:lang w:val="ru-RU"/>
                        </w:rPr>
                        <w:t>Безопасность вашего ребенка зависит от Вас.</w:t>
                      </w:r>
                    </w:p>
                    <w:p w:rsidR="0053438D" w:rsidRPr="007A5EA6" w:rsidRDefault="00306A5B" w:rsidP="00306A5B">
                      <w:pPr>
                        <w:pStyle w:val="af"/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  <w:lang w:val="ru-RU"/>
                        </w:rPr>
                      </w:pPr>
                      <w:r w:rsidRPr="007A5EA6">
                        <w:rPr>
                          <w:b/>
                          <w:i/>
                          <w:color w:val="FF0000"/>
                          <w:sz w:val="32"/>
                          <w:szCs w:val="32"/>
                          <w:lang w:val="ru-RU"/>
                        </w:rPr>
                        <w:t xml:space="preserve"> Берегите жизнь и здоровье ребенка </w:t>
                      </w:r>
                      <w:r w:rsidR="00D07AB5" w:rsidRPr="007A5EA6">
                        <w:rPr>
                          <w:b/>
                          <w:i/>
                          <w:color w:val="FF0000"/>
                          <w:sz w:val="32"/>
                          <w:szCs w:val="32"/>
                          <w:lang w:val="ru-RU"/>
                        </w:rPr>
                        <w:t>-</w:t>
                      </w:r>
                      <w:r w:rsidRPr="007A5EA6">
                        <w:rPr>
                          <w:b/>
                          <w:i/>
                          <w:color w:val="FF0000"/>
                          <w:sz w:val="32"/>
                          <w:szCs w:val="32"/>
                          <w:lang w:val="ru-RU"/>
                        </w:rPr>
                        <w:t xml:space="preserve"> они бесценны!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4D9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5731510</wp:posOffset>
                </wp:positionV>
                <wp:extent cx="2456180" cy="977900"/>
                <wp:effectExtent l="0" t="0" r="3810" b="0"/>
                <wp:wrapNone/>
                <wp:docPr id="1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618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A537EB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0" type="#_x0000_t202" style="position:absolute;left:0;text-align:left;margin-left:586.3pt;margin-top:451.3pt;width:193.4pt;height:77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wK/QIAAKE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537EB" w:rsidRDefault="00A537EB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4D9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4948555</wp:posOffset>
                </wp:positionV>
                <wp:extent cx="2766695" cy="1760855"/>
                <wp:effectExtent l="0" t="0" r="0" b="0"/>
                <wp:wrapNone/>
                <wp:docPr id="1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17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7A9C" w:rsidRPr="0091164A" w:rsidRDefault="00EE7A9C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1" type="#_x0000_t202" style="position:absolute;left:0;text-align:left;margin-left:315.75pt;margin-top:389.65pt;width:217.85pt;height:138.6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EE7A9C" w:rsidRPr="0091164A" w:rsidRDefault="00EE7A9C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4D9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4370070</wp:posOffset>
                </wp:positionV>
                <wp:extent cx="2766695" cy="375285"/>
                <wp:effectExtent l="0" t="0" r="0" b="0"/>
                <wp:wrapNone/>
                <wp:docPr id="1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EE7A9C" w:rsidRDefault="00A537EB">
                            <w:pPr>
                              <w:pStyle w:val="a6"/>
                              <w:rPr>
                                <w:b w:val="0"/>
                                <w:caps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2" type="#_x0000_t202" style="position:absolute;left:0;text-align:left;margin-left:315.75pt;margin-top:344.1pt;width:217.85pt;height:29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537EB" w:rsidRPr="00EE7A9C" w:rsidRDefault="00A537EB">
                      <w:pPr>
                        <w:pStyle w:val="a6"/>
                        <w:rPr>
                          <w:b w:val="0"/>
                          <w:caps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4D9D"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2343150" cy="3133725"/>
                <wp:effectExtent l="0" t="0" r="0" b="0"/>
                <wp:docPr id="1" name="AutoShape 1" descr="Картинки по запросу безопасное обращение с электричеств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315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F7F5FC" id="AutoShape 1" o:spid="_x0000_s1026" alt="Картинки по запросу безопасное обращение с электричеством" style="width:184.5pt;height:2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="00B94D9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49885"/>
                <wp:effectExtent l="2540" t="3175" r="635" b="0"/>
                <wp:wrapNone/>
                <wp:docPr id="1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3" type="#_x0000_t202" style="position:absolute;left:0;text-align:left;margin-left:48.2pt;margin-top:301.75pt;width:167.75pt;height: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gW+gIAAKE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4D9D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0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921E3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zM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DKJXzM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</w:p>
    <w:p w:rsidR="00A537EB" w:rsidRDefault="00B94D9D" w:rsidP="00207260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345440</wp:posOffset>
                </wp:positionV>
                <wp:extent cx="3042285" cy="7331710"/>
                <wp:effectExtent l="0" t="2540" r="0" b="0"/>
                <wp:wrapNone/>
                <wp:docPr id="9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2285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5D4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тет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2315D4" w:rsidRDefault="00DE0FE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Дети, за жизнь которых мы отвечаем, </w:t>
                            </w: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</w:t>
                            </w:r>
                            <w:r w:rsid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одаривая их любовью и вниманием дома, мы 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   </w:t>
                            </w:r>
                          </w:p>
                          <w:p w:rsidR="00F75CF0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ажен собственный пример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родителей,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 и его</w:t>
                            </w:r>
                            <w:r w:rsidR="0014596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тоже недостаточно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      </w:r>
                          </w:p>
                          <w:p w:rsidR="00216815" w:rsidRDefault="0014596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 также специальных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игровых программ по обучению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равилам дорожного движения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="00F75CF0"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И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звестно, что ребенок лучше всего учится в интересной игре.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      </w:r>
                          </w:p>
                          <w:p w:rsidR="002315D4" w:rsidRPr="002624E3" w:rsidRDefault="00FE51BE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266950" cy="1600200"/>
                                  <wp:effectExtent l="19050" t="0" r="0" b="0"/>
                                  <wp:docPr id="2" name="Рисунок 2" descr="https://go1.imgsmail.ru/imgpreview?key=3bc7fb1c03010146&amp;mb=imgdb_preview_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o1.imgsmail.ru/imgpreview?key=3bc7fb1c03010146&amp;mb=imgdb_preview_9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4" type="#_x0000_t202" style="position:absolute;left:0;text-align:left;margin-left:33.45pt;margin-top:27.2pt;width:239.55pt;height:577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2315D4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тет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2315D4" w:rsidRDefault="00DE0FE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Дети, за жизнь которых мы отвечаем, </w:t>
                      </w: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но</w:t>
                      </w:r>
                      <w:r w:rsid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одаривая их любовью и вниманием дома, мы 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 xml:space="preserve">       </w:t>
                      </w:r>
                    </w:p>
                    <w:p w:rsidR="00F75CF0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ажен собственный пример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родителей,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но и его</w:t>
                      </w:r>
                      <w:r w:rsidR="0014596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тоже недостаточно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</w:r>
                    </w:p>
                    <w:p w:rsidR="00216815" w:rsidRDefault="0014596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 также специальных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игровых программ по обучению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равилам дорожного движения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 w:rsidR="00F75CF0"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И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звестно, что ребенок лучше всего учится в интересной игре.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</w:r>
                    </w:p>
                    <w:p w:rsidR="002315D4" w:rsidRPr="002624E3" w:rsidRDefault="00FE51BE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266950" cy="1600200"/>
                            <wp:effectExtent l="19050" t="0" r="0" b="0"/>
                            <wp:docPr id="2" name="Рисунок 2" descr="https://go1.imgsmail.ru/imgpreview?key=3bc7fb1c03010146&amp;mb=imgdb_preview_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o1.imgsmail.ru/imgpreview?key=3bc7fb1c03010146&amp;mb=imgdb_preview_9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400050</wp:posOffset>
                </wp:positionV>
                <wp:extent cx="3209925" cy="6762750"/>
                <wp:effectExtent l="0" t="0" r="9525" b="0"/>
                <wp:wrapNone/>
                <wp:docPr id="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99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0">
                        <w:txbxContent>
                          <w:p w:rsidR="00437E06" w:rsidRPr="002315D4" w:rsidRDefault="001614F9" w:rsidP="006F2224">
                            <w:pPr>
                              <w:pStyle w:val="af"/>
                              <w:jc w:val="center"/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Факторы, способствующие</w:t>
                            </w:r>
                            <w:r w:rsidR="006F2224"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получению детьми травм на дороге</w:t>
                            </w:r>
                          </w:p>
                          <w:p w:rsidR="002624E3" w:rsidRDefault="00CE163D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Переход проезжей части в неустановленном мес</w:t>
                            </w:r>
                            <w:r w:rsidR="002E222D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те или вне пешеходного перехода.</w:t>
                            </w:r>
                            <w:r w:rsidR="002E222D" w:rsidRPr="002315D4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Большинство несчастных случаев с детьми на дорогах возникает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, увидев бегущих дет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ей, не снижает скорость, считая, ч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то они успеют перебежать дорогу. </w:t>
                            </w:r>
                          </w:p>
                          <w:p w:rsidR="004018B2" w:rsidRPr="002624E3" w:rsidRDefault="00F75CF0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Основной 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причиной дорожно-транспортных происшествий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 участием детей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являются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психофизиологические и возрастные особенности поведения детей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 улица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х и дорогах. Дети попадают в дорожно-транспортные происшествия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из-за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несформированности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трудности в ориентации, связанные с одеждой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(капюшон, тугой шарф, шапка и т.д.)</w:t>
                            </w:r>
                          </w:p>
                          <w:p w:rsid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Неподчинение сигналам регулирования.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      </w:r>
                          </w:p>
                          <w:p w:rsidR="00CE163D" w:rsidRP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Нахождение на дороге дошкольников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младших школьников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сопровождения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взрослых.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Дошкольники и младшие школьники не могут самостоятельно ориентироваться в пространстве, не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осознают</w:t>
                            </w:r>
                            <w:r w:rsidR="001614F9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="002315D4"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опасности</w:t>
                            </w:r>
                            <w:r w:rsidR="002315D4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транспортных средств. Они считают, что если они видят автомобиль, то и водитель их тоже види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остановится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2E222D" w:rsidRPr="002624E3" w:rsidRDefault="002E222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Игры вблизи и на проезжей части.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 силу возрастных особенностей поведения дети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не всегда понимают опасности игр вблизи и на проезжей части. 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      </w:r>
                          </w:p>
                          <w:p w:rsidR="00837E91" w:rsidRPr="002315D4" w:rsidRDefault="00837E91" w:rsidP="00837E91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Условия, способствующие возникновению ДТП с участием детей: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на проезжей части несовершеннолетних 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состоянии алкогольного опьянения;</w:t>
                            </w:r>
                          </w:p>
                          <w:p w:rsidR="00837E91" w:rsidRPr="002624E3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детей в салоне автомобиля в качестве пассажиров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детских удерживающих устройств (автокресел);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арушение правил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дорожного движения взрослым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при переходе проезжей части дороги.</w:t>
                            </w:r>
                          </w:p>
                          <w:p w:rsidR="001C18EE" w:rsidRPr="002624E3" w:rsidRDefault="001C18EE" w:rsidP="001C18EE">
                            <w:pPr>
                              <w:pStyle w:val="af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C18EE"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762250" cy="1834116"/>
                                  <wp:effectExtent l="19050" t="0" r="0" b="0"/>
                                  <wp:docPr id="3" name="Рисунок 0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0" cy="183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5" type="#_x0000_t202" style="position:absolute;left:0;text-align:left;margin-left:299.25pt;margin-top:31.5pt;width:252.75pt;height:532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437E06" w:rsidRPr="002315D4" w:rsidRDefault="001614F9" w:rsidP="006F2224">
                      <w:pPr>
                        <w:pStyle w:val="af"/>
                        <w:jc w:val="center"/>
                        <w:rPr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Факторы, способствующие</w:t>
                      </w:r>
                      <w:r w:rsidR="006F2224"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получению детьми травм на дороге</w:t>
                      </w:r>
                    </w:p>
                    <w:p w:rsidR="002624E3" w:rsidRDefault="00CE163D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Переход проезжей части в неустановленном мес</w:t>
                      </w:r>
                      <w:r w:rsidR="002E222D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те или вне пешеходного перехода.</w:t>
                      </w:r>
                      <w:r w:rsidR="002E222D" w:rsidRPr="002315D4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Большинство несчастных случаев с детьми на дорогах возникает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, увидев бегущих дет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ей, не снижает скорость, считая, ч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то они успеют перебежать дорогу. </w:t>
                      </w:r>
                    </w:p>
                    <w:p w:rsidR="004018B2" w:rsidRPr="002624E3" w:rsidRDefault="00F75CF0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Основной 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причиной дорожно-транспортных происшествий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 xml:space="preserve"> с участием детей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являются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психофизиологические и возрастные особенности поведения детей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 улица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х и дорогах. Дети попадают в дорожно-транспортные происшествия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из-за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несформированности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трудности в ориентации, связанные с одеждой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(капюшон, тугой шарф, шапка и т.д.)</w:t>
                      </w:r>
                    </w:p>
                    <w:p w:rsid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Неподчинение сигналам регулирования.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</w:r>
                    </w:p>
                    <w:p w:rsidR="00CE163D" w:rsidRP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Нахождение на дороге дошкольников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младших школьников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сопровождения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взрослых.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Дошкольники и младшие школьники не могут самостоятельно ориентироваться в пространстве, не </w:t>
                      </w:r>
                      <w:r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осознают</w:t>
                      </w:r>
                      <w:r w:rsidR="001614F9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="002315D4"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опасности</w:t>
                      </w:r>
                      <w:r w:rsidR="002315D4"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>транспортных средств. Они считают, что если они видят автомобиль, то и водитель их тоже види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т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остановится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2E222D" w:rsidRPr="002624E3" w:rsidRDefault="002E222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Игры вблизи и на проезжей части.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В силу возрастных особенностей поведения дети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не всегда понимают опасности игр вблизи и на проезжей части. 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</w:r>
                    </w:p>
                    <w:p w:rsidR="00837E91" w:rsidRPr="002315D4" w:rsidRDefault="00837E91" w:rsidP="00837E91">
                      <w:pPr>
                        <w:pStyle w:val="af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Условия, способствующие возникновению ДТП с участием детей: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на проезжей части несовершеннолетних 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состоянии алкогольного опьянения;</w:t>
                      </w:r>
                    </w:p>
                    <w:p w:rsidR="00837E91" w:rsidRPr="002624E3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детей в салоне автомобиля в качестве пассажиров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детских удерживающих устройств (автокресел);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арушение правил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дорожного движения взрослым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при переходе проезжей части дороги.</w:t>
                      </w:r>
                    </w:p>
                    <w:p w:rsidR="001C18EE" w:rsidRPr="002624E3" w:rsidRDefault="001C18EE" w:rsidP="001C18EE">
                      <w:pPr>
                        <w:pStyle w:val="af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C18EE"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>
                            <wp:extent cx="2762250" cy="1834116"/>
                            <wp:effectExtent l="19050" t="0" r="0" b="0"/>
                            <wp:docPr id="3" name="Рисунок 0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0" cy="183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400050</wp:posOffset>
                </wp:positionV>
                <wp:extent cx="3057525" cy="6762750"/>
                <wp:effectExtent l="0" t="0" r="0" b="0"/>
                <wp:wrapNone/>
                <wp:docPr id="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6" type="#_x0000_t202" style="position:absolute;left:0;text-align:left;margin-left:568.5pt;margin-top:31.5pt;width:240.75pt;height:53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C95F8F"/>
    <w:multiLevelType w:val="hybridMultilevel"/>
    <w:tmpl w:val="648492BE"/>
    <w:lvl w:ilvl="0" w:tplc="20048B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52585"/>
    <w:rsid w:val="001614F9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14E19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3B00"/>
    <w:rsid w:val="00727312"/>
    <w:rsid w:val="00730729"/>
    <w:rsid w:val="00737400"/>
    <w:rsid w:val="00746800"/>
    <w:rsid w:val="00775DD0"/>
    <w:rsid w:val="00792A47"/>
    <w:rsid w:val="0079315E"/>
    <w:rsid w:val="007A1C53"/>
    <w:rsid w:val="007A5EA6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3400C"/>
    <w:rsid w:val="00947979"/>
    <w:rsid w:val="00972570"/>
    <w:rsid w:val="0097542F"/>
    <w:rsid w:val="00996934"/>
    <w:rsid w:val="009B1008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94D9D"/>
    <w:rsid w:val="00BE16CF"/>
    <w:rsid w:val="00BE593F"/>
    <w:rsid w:val="00BF1F92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528D"/>
    <w:rsid w:val="00CF7A30"/>
    <w:rsid w:val="00D00BD3"/>
    <w:rsid w:val="00D0444A"/>
    <w:rsid w:val="00D07AB5"/>
    <w:rsid w:val="00D129B8"/>
    <w:rsid w:val="00D20BCB"/>
    <w:rsid w:val="00D4107A"/>
    <w:rsid w:val="00D54D3B"/>
    <w:rsid w:val="00D567C9"/>
    <w:rsid w:val="00D75A13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380D2F74"/>
  <w15:docId w15:val="{1CCBDD45-C505-4919-93C1-DCA0C30D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148DF-5A0D-48CD-AFE8-BA588639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8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Заболотный Дмитрий Анатольевич</cp:lastModifiedBy>
  <cp:revision>3</cp:revision>
  <cp:lastPrinted>2025-07-08T13:00:00Z</cp:lastPrinted>
  <dcterms:created xsi:type="dcterms:W3CDTF">2025-07-08T12:57:00Z</dcterms:created>
  <dcterms:modified xsi:type="dcterms:W3CDTF">2025-07-08T13:07:00Z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